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C8" w:rsidRDefault="00484CB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41565" cy="10247630"/>
            <wp:effectExtent l="0" t="0" r="6985" b="1270"/>
            <wp:docPr id="1" name="Рисунок 1" descr="C:\Users\Алексей\AppData\Local\Microsoft\Windows\INetCache\Content.Word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лексей\AppData\Local\Microsoft\Windows\INetCache\Content.Word\Облож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2680" cy="10247630"/>
            <wp:effectExtent l="0" t="0" r="0" b="1270"/>
            <wp:docPr id="2" name="Рисунок 2" descr="C:\Users\Алексей\AppData\Local\Microsoft\Windows\INetCache\Content.Word\страниц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лексей\AppData\Local\Microsoft\Windows\INetCache\Content.Word\страница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1565" cy="10215880"/>
            <wp:effectExtent l="0" t="0" r="6985" b="0"/>
            <wp:docPr id="3" name="Рисунок 3" descr="C:\Users\Алексей\AppData\Local\Microsoft\Windows\INetCache\Content.Word\страниц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ексей\AppData\Local\Microsoft\Windows\INetCache\Content.Word\страниц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30795" cy="10499725"/>
            <wp:effectExtent l="0" t="0" r="8255" b="0"/>
            <wp:docPr id="4" name="Рисунок 4" descr="C:\Users\Алексей\AppData\Local\Microsoft\Windows\INetCache\Content.Word\страниц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лексей\AppData\Local\Microsoft\Windows\INetCache\Content.Word\страница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1565" cy="10215880"/>
            <wp:effectExtent l="0" t="0" r="6985" b="0"/>
            <wp:docPr id="5" name="Рисунок 5" descr="C:\Users\Алексей\AppData\Local\Microsoft\Windows\INetCache\Content.Word\страниц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лексей\AppData\Local\Microsoft\Windows\INetCache\Content.Word\страница 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1565" cy="10215880"/>
            <wp:effectExtent l="0" t="0" r="6985" b="0"/>
            <wp:docPr id="6" name="Рисунок 6" descr="C:\Users\Алексей\AppData\Local\Microsoft\Windows\INetCache\Content.Word\страниц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лексей\AppData\Local\Microsoft\Windows\INetCache\Content.Word\страница 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1565" cy="10247630"/>
            <wp:effectExtent l="0" t="0" r="6985" b="1270"/>
            <wp:docPr id="7" name="Рисунок 7" descr="C:\Users\Алексей\AppData\Local\Microsoft\Windows\INetCache\Content.Word\страниц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лексей\AppData\Local\Microsoft\Windows\INetCache\Content.Word\страница 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1565" cy="10215880"/>
            <wp:effectExtent l="0" t="0" r="6985" b="0"/>
            <wp:docPr id="8" name="Рисунок 8" descr="C:\Users\Алексей\AppData\Local\Microsoft\Windows\INetCache\Content.Word\страниц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лексей\AppData\Local\Microsoft\Windows\INetCache\Content.Word\страница 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1565" cy="10215880"/>
            <wp:effectExtent l="0" t="0" r="6985" b="0"/>
            <wp:docPr id="9" name="Рисунок 9" descr="C:\Users\Алексей\AppData\Local\Microsoft\Windows\INetCache\Content.Word\страниц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лексей\AppData\Local\Microsoft\Windows\INetCache\Content.Word\страница 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5C8" w:rsidSect="00866B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attachedTemplate r:id="rId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FC"/>
    <w:rsid w:val="000E3BFC"/>
    <w:rsid w:val="00453021"/>
    <w:rsid w:val="00484CBF"/>
    <w:rsid w:val="00845BF7"/>
    <w:rsid w:val="00866B67"/>
    <w:rsid w:val="009A4043"/>
    <w:rsid w:val="00E7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F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F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%20&#1076;&#1083;&#1103;%20&#1084;&#1086;&#1077;&#1075;&#1086;%20&#1089;&#1072;&#1081;&#1090;&#1072;\&#1053;&#1072;%20&#1079;&#1072;&#1084;&#1077;&#1090;&#1082;&#1091;%20&#1088;&#1086;&#1076;&#1080;&#1090;&#1077;&#1083;&#1103;&#1084;\&#1047;&#1076;&#1086;&#1088;&#1086;&#1074;&#1099;&#1081;%20&#1086;&#1073;&#1088;&#1072;&#1079;%20&#1078;&#1080;&#1079;&#1085;&#1080;%20&#1089;&#1077;&#1084;&#110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Здоровый образ жизни семьи.dot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Administrator</cp:lastModifiedBy>
  <cp:revision>2</cp:revision>
  <dcterms:created xsi:type="dcterms:W3CDTF">2018-01-21T07:39:00Z</dcterms:created>
  <dcterms:modified xsi:type="dcterms:W3CDTF">2018-01-21T07:39:00Z</dcterms:modified>
</cp:coreProperties>
</file>